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642526" w:rsidRPr="00642526" w:rsidRDefault="00642526" w:rsidP="004C5FE2">
      <w:pPr>
        <w:jc w:val="both"/>
        <w:rPr>
          <w:rFonts w:ascii="Tahoma" w:hAnsi="Tahoma" w:cs="Tahoma"/>
          <w:lang w:val="es-CO"/>
        </w:rPr>
      </w:pPr>
    </w:p>
    <w:tbl>
      <w:tblPr>
        <w:tblW w:w="11511" w:type="dxa"/>
        <w:tblInd w:w="-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953"/>
        <w:gridCol w:w="953"/>
        <w:gridCol w:w="2353"/>
        <w:gridCol w:w="3388"/>
        <w:gridCol w:w="2665"/>
      </w:tblGrid>
      <w:tr w:rsidR="00642526" w:rsidRPr="00642526" w:rsidTr="003831E1">
        <w:trPr>
          <w:trHeight w:val="302"/>
        </w:trPr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3831E1">
        <w:trPr>
          <w:trHeight w:val="1482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</w:t>
            </w:r>
            <w:r w:rsidR="009559D1">
              <w:rPr>
                <w:rFonts w:ascii="Calibri" w:hAnsi="Calibri" w:cs="Calibri"/>
                <w:sz w:val="16"/>
                <w:szCs w:val="16"/>
                <w:lang w:val="es-CO" w:eastAsia="es-CO"/>
              </w:rPr>
              <w:t>1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 a.m.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4:00P.M.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Barrios de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Dosquebradas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realizaron </w:t>
            </w:r>
            <w:r w:rsidR="009559D1">
              <w:rPr>
                <w:rFonts w:ascii="Calibri" w:hAnsi="Calibri" w:cs="Calibri"/>
                <w:sz w:val="16"/>
                <w:szCs w:val="16"/>
                <w:lang w:val="es-CO" w:eastAsia="es-CO"/>
              </w:rPr>
              <w:t>1</w:t>
            </w:r>
            <w:r w:rsidR="00A2405A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reinstalaciones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365B34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de 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servicio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acueducto</w:t>
            </w:r>
            <w:r w:rsidR="003831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de predios desocupados y que solicitaron el servicio</w:t>
            </w:r>
            <w:r w:rsidR="00365B34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vía telefónica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5"/>
            </w:tblGrid>
            <w:tr w:rsidR="00642526" w:rsidRPr="00642526" w:rsidTr="003831E1">
              <w:trPr>
                <w:trHeight w:val="1482"/>
                <w:tblCellSpacing w:w="0" w:type="dxa"/>
              </w:trPr>
              <w:tc>
                <w:tcPr>
                  <w:tcW w:w="249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  <w:r w:rsidR="009559D1">
                    <w:rPr>
                      <w:noProof/>
                    </w:rPr>
                    <w:drawing>
                      <wp:inline distT="0" distB="0" distL="0" distR="0" wp14:anchorId="134AD902" wp14:editId="3973DE58">
                        <wp:extent cx="1463040" cy="953685"/>
                        <wp:effectExtent l="0" t="0" r="381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442" cy="984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3831E1">
        <w:trPr>
          <w:trHeight w:val="1906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</w:t>
            </w:r>
            <w:r w:rsidR="009559D1">
              <w:rPr>
                <w:rFonts w:ascii="Calibri" w:hAnsi="Calibri" w:cs="Calibri"/>
                <w:sz w:val="16"/>
                <w:szCs w:val="16"/>
                <w:lang w:val="es-CO" w:eastAsia="es-CO"/>
              </w:rPr>
              <w:t>1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4402B4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4:</w:t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:00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Se publicó en re</w:t>
            </w:r>
            <w:bookmarkStart w:id="0" w:name="_GoBack"/>
            <w:bookmarkEnd w:id="0"/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des sociales Serviciudad campaña </w:t>
            </w:r>
            <w:r w:rsidR="003831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recomendaciones para disposición de residuos.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  <w:r w:rsidR="009559D1">
              <w:rPr>
                <w:noProof/>
              </w:rPr>
              <w:drawing>
                <wp:inline distT="0" distB="0" distL="0" distR="0" wp14:anchorId="7181D928" wp14:editId="1D74BAEF">
                  <wp:extent cx="1524000" cy="1024890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60" cy="105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26" w:rsidRPr="00642526" w:rsidTr="003831E1">
        <w:trPr>
          <w:trHeight w:val="1164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3831E1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30/03/2020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0"/>
      <w:footerReference w:type="default" r:id="rId11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D3F" w:rsidRDefault="00203D3F">
      <w:r>
        <w:separator/>
      </w:r>
    </w:p>
  </w:endnote>
  <w:endnote w:type="continuationSeparator" w:id="0">
    <w:p w:rsidR="00203D3F" w:rsidRDefault="0020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D3F" w:rsidRDefault="00203D3F">
      <w:r>
        <w:separator/>
      </w:r>
    </w:p>
  </w:footnote>
  <w:footnote w:type="continuationSeparator" w:id="0">
    <w:p w:rsidR="00203D3F" w:rsidRDefault="00203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3D3F"/>
    <w:rsid w:val="0020535E"/>
    <w:rsid w:val="00212CEF"/>
    <w:rsid w:val="002266E2"/>
    <w:rsid w:val="00230D47"/>
    <w:rsid w:val="00235529"/>
    <w:rsid w:val="00245103"/>
    <w:rsid w:val="002457A2"/>
    <w:rsid w:val="00246447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5B34"/>
    <w:rsid w:val="0036649A"/>
    <w:rsid w:val="0037637A"/>
    <w:rsid w:val="003810A1"/>
    <w:rsid w:val="00382254"/>
    <w:rsid w:val="003831E1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02B4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423D"/>
    <w:rsid w:val="0054534B"/>
    <w:rsid w:val="00552922"/>
    <w:rsid w:val="00555854"/>
    <w:rsid w:val="00560493"/>
    <w:rsid w:val="00560603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05578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2C20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559D1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5A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2BD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3B3E5B"/>
  <w15:docId w15:val="{9AD33911-A2DF-4734-A9CE-1B0FF33D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6837E-CF65-4158-B3ED-4C80AB82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33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8</cp:revision>
  <cp:lastPrinted>2020-03-18T12:57:00Z</cp:lastPrinted>
  <dcterms:created xsi:type="dcterms:W3CDTF">2020-03-27T18:09:00Z</dcterms:created>
  <dcterms:modified xsi:type="dcterms:W3CDTF">2020-03-31T18:40:00Z</dcterms:modified>
</cp:coreProperties>
</file>